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EDE" w:rsidRPr="00946944" w:rsidRDefault="00150EDE" w:rsidP="00B50FD4">
      <w:pPr>
        <w:pStyle w:val="BodyTextIndent2"/>
        <w:spacing w:line="312" w:lineRule="auto"/>
        <w:ind w:firstLine="0"/>
        <w:rPr>
          <w:sz w:val="24"/>
          <w:szCs w:val="24"/>
          <w:lang w:val="en-US"/>
        </w:rPr>
      </w:pPr>
    </w:p>
    <w:p w:rsidR="00150EDE" w:rsidRPr="007128C6" w:rsidRDefault="00150EDE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INFORMACJA</w:t>
      </w:r>
    </w:p>
    <w:p w:rsidR="00150EDE" w:rsidRPr="007128C6" w:rsidRDefault="00150EDE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7128C6">
        <w:rPr>
          <w:b/>
          <w:bCs/>
          <w:sz w:val="32"/>
          <w:szCs w:val="32"/>
          <w:lang w:val="en-US"/>
        </w:rPr>
        <w:t>Komisarza Wyborczego w Jeleniej Górze I</w:t>
      </w:r>
    </w:p>
    <w:p w:rsidR="00150EDE" w:rsidRPr="00CD3634" w:rsidRDefault="00150EDE" w:rsidP="00B50FD4">
      <w:pPr>
        <w:spacing w:line="312" w:lineRule="auto"/>
        <w:jc w:val="center"/>
        <w:rPr>
          <w:b/>
          <w:bCs/>
          <w:sz w:val="32"/>
          <w:szCs w:val="32"/>
          <w:lang w:val="en-US"/>
        </w:rPr>
      </w:pPr>
      <w:r w:rsidRPr="00CD3634">
        <w:rPr>
          <w:b/>
          <w:bCs/>
          <w:sz w:val="32"/>
          <w:szCs w:val="32"/>
          <w:lang w:val="en-US"/>
        </w:rPr>
        <w:t>z dnia 19 września 2019 r.</w:t>
      </w:r>
    </w:p>
    <w:p w:rsidR="00150EDE" w:rsidRPr="00B50FD4" w:rsidRDefault="00150EDE" w:rsidP="004E4D38">
      <w:pPr>
        <w:spacing w:line="312" w:lineRule="auto"/>
        <w:rPr>
          <w:lang w:val="en-US"/>
        </w:rPr>
      </w:pPr>
    </w:p>
    <w:p w:rsidR="00150EDE" w:rsidRPr="00F01437" w:rsidRDefault="00150EDE" w:rsidP="00B50FD4">
      <w:pPr>
        <w:spacing w:line="312" w:lineRule="auto"/>
        <w:jc w:val="both"/>
        <w:rPr>
          <w:lang w:val="en-US"/>
        </w:rPr>
      </w:pPr>
      <w:r w:rsidRPr="00F01437">
        <w:rPr>
          <w:lang w:val="en-US"/>
        </w:rPr>
        <w:t>Na podstawie art. 182 § 7 ustawy z dnia 5 stycznia 2011 r. – Kodekswyborczy (Dz. U. z 2019 r. poz. 684 i 1504), w celu</w:t>
      </w:r>
      <w:r>
        <w:rPr>
          <w:lang w:val="en-US"/>
        </w:rPr>
        <w:t xml:space="preserve"> </w:t>
      </w:r>
      <w:r w:rsidRPr="00F01437">
        <w:rPr>
          <w:lang w:val="en-US"/>
        </w:rPr>
        <w:t>powołania w gminie Lubawka obwodowych</w:t>
      </w:r>
      <w:r>
        <w:rPr>
          <w:lang w:val="en-US"/>
        </w:rPr>
        <w:t xml:space="preserve"> </w:t>
      </w:r>
      <w:r w:rsidRPr="00F01437">
        <w:rPr>
          <w:lang w:val="en-US"/>
        </w:rPr>
        <w:t>komisji</w:t>
      </w:r>
      <w:r>
        <w:rPr>
          <w:lang w:val="en-US"/>
        </w:rPr>
        <w:t xml:space="preserve"> </w:t>
      </w:r>
      <w:r w:rsidRPr="00F01437">
        <w:rPr>
          <w:lang w:val="en-US"/>
        </w:rPr>
        <w:t>wyborczych w wyborach</w:t>
      </w:r>
      <w:r>
        <w:rPr>
          <w:lang w:val="en-US"/>
        </w:rPr>
        <w:t xml:space="preserve"> </w:t>
      </w:r>
      <w:r w:rsidRPr="00F01437">
        <w:rPr>
          <w:lang w:val="en-US"/>
        </w:rPr>
        <w:t>do Sejmu Rzeczypospolitej Polskiej i do Senatu Rzeczypospolitej Polskiej zarządzonych</w:t>
      </w:r>
      <w:r>
        <w:rPr>
          <w:lang w:val="en-US"/>
        </w:rPr>
        <w:t xml:space="preserve"> </w:t>
      </w:r>
      <w:r w:rsidRPr="00F01437">
        <w:rPr>
          <w:lang w:val="en-US"/>
        </w:rPr>
        <w:t>na</w:t>
      </w:r>
      <w:r>
        <w:rPr>
          <w:lang w:val="en-US"/>
        </w:rPr>
        <w:t xml:space="preserve"> </w:t>
      </w:r>
      <w:r w:rsidRPr="00F01437">
        <w:rPr>
          <w:lang w:val="en-US"/>
        </w:rPr>
        <w:t>dzień 13 października 2019 r., Komisarz</w:t>
      </w:r>
      <w:r>
        <w:rPr>
          <w:lang w:val="en-US"/>
        </w:rPr>
        <w:t xml:space="preserve"> </w:t>
      </w:r>
      <w:r w:rsidRPr="00F01437">
        <w:rPr>
          <w:lang w:val="en-US"/>
        </w:rPr>
        <w:t>Wyborczy w Jeleniej Górze I informuje, co następuje:</w:t>
      </w:r>
    </w:p>
    <w:p w:rsidR="00150EDE" w:rsidRPr="00F01437" w:rsidRDefault="00150EDE" w:rsidP="004E4D38">
      <w:pPr>
        <w:spacing w:line="312" w:lineRule="auto"/>
        <w:jc w:val="both"/>
        <w:rPr>
          <w:lang w:val="en-US"/>
        </w:rPr>
      </w:pPr>
    </w:p>
    <w:p w:rsidR="00150EDE" w:rsidRPr="00F01437" w:rsidRDefault="00150EDE" w:rsidP="004E4D38">
      <w:pPr>
        <w:widowControl w:val="0"/>
        <w:spacing w:before="120" w:line="312" w:lineRule="auto"/>
        <w:jc w:val="center"/>
      </w:pPr>
      <w:r w:rsidRPr="00F01437">
        <w:t>§ 1.</w:t>
      </w:r>
    </w:p>
    <w:p w:rsidR="00150EDE" w:rsidRPr="00F01437" w:rsidRDefault="00150EDE" w:rsidP="00652D1E">
      <w:pPr>
        <w:pStyle w:val="BodyTextIndent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 xml:space="preserve">Pełnomocnicy wyborczy komitetów wyborczych mogą dokonać dodatkowych zgłoszeń kandydatów do dnia </w:t>
      </w:r>
      <w:r>
        <w:rPr>
          <w:sz w:val="24"/>
          <w:szCs w:val="24"/>
        </w:rPr>
        <w:t>19 września 2019</w:t>
      </w:r>
      <w:r w:rsidRPr="00F01437">
        <w:rPr>
          <w:sz w:val="24"/>
          <w:szCs w:val="24"/>
        </w:rPr>
        <w:t xml:space="preserve"> r. do godz. </w:t>
      </w:r>
      <w:r>
        <w:rPr>
          <w:sz w:val="24"/>
          <w:szCs w:val="24"/>
        </w:rPr>
        <w:t>10.00</w:t>
      </w:r>
      <w:r w:rsidRPr="00F01437">
        <w:rPr>
          <w:sz w:val="24"/>
          <w:szCs w:val="24"/>
        </w:rPr>
        <w:t xml:space="preserve"> w siedzibie </w:t>
      </w:r>
      <w:r w:rsidRPr="00F01437">
        <w:rPr>
          <w:b/>
          <w:bCs/>
          <w:sz w:val="24"/>
          <w:szCs w:val="24"/>
        </w:rPr>
        <w:t>Urzędu Miasta Lubawka</w:t>
      </w:r>
      <w:r w:rsidRPr="00F01437">
        <w:rPr>
          <w:sz w:val="24"/>
          <w:szCs w:val="24"/>
        </w:rPr>
        <w:t xml:space="preserve"> do niżej wymienionych komisji wyborczych:</w:t>
      </w:r>
    </w:p>
    <w:p w:rsidR="00150EDE" w:rsidRPr="00F01437" w:rsidRDefault="00150EDE" w:rsidP="00652D1E">
      <w:pPr>
        <w:pStyle w:val="BodyTextIndent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1, w liczbie 3,</w:t>
      </w:r>
    </w:p>
    <w:p w:rsidR="00150EDE" w:rsidRPr="00F01437" w:rsidRDefault="00150EDE" w:rsidP="00652D1E">
      <w:pPr>
        <w:pStyle w:val="BodyTextIndent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2, w liczbie 5,</w:t>
      </w:r>
    </w:p>
    <w:p w:rsidR="00150EDE" w:rsidRPr="00F01437" w:rsidRDefault="00150EDE" w:rsidP="00652D1E">
      <w:pPr>
        <w:pStyle w:val="BodyTextIndent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3, w liczbie 5,</w:t>
      </w:r>
    </w:p>
    <w:p w:rsidR="00150EDE" w:rsidRPr="00F01437" w:rsidRDefault="00150EDE" w:rsidP="00652D1E">
      <w:pPr>
        <w:pStyle w:val="BodyTextIndent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4, w liczbie 5,</w:t>
      </w:r>
    </w:p>
    <w:p w:rsidR="00150EDE" w:rsidRPr="00F01437" w:rsidRDefault="00150EDE" w:rsidP="00652D1E">
      <w:pPr>
        <w:pStyle w:val="BodyTextIndent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5, w liczbie 1,</w:t>
      </w:r>
    </w:p>
    <w:p w:rsidR="00150EDE" w:rsidRPr="00F01437" w:rsidRDefault="00150EDE" w:rsidP="00652D1E">
      <w:pPr>
        <w:pStyle w:val="BodyTextIndent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6, w liczbie 1,</w:t>
      </w:r>
    </w:p>
    <w:p w:rsidR="00150EDE" w:rsidRPr="00F01437" w:rsidRDefault="00150EDE" w:rsidP="00652D1E">
      <w:pPr>
        <w:pStyle w:val="BodyTextIndent2"/>
        <w:spacing w:line="312" w:lineRule="auto"/>
        <w:ind w:firstLine="0"/>
        <w:rPr>
          <w:sz w:val="24"/>
          <w:szCs w:val="24"/>
          <w:lang w:val="en-US"/>
        </w:rPr>
      </w:pPr>
      <w:r w:rsidRPr="00F01437">
        <w:rPr>
          <w:sz w:val="24"/>
          <w:szCs w:val="24"/>
          <w:lang w:val="en-US"/>
        </w:rPr>
        <w:t>- Nr 7, w liczbie 1</w:t>
      </w:r>
      <w:r>
        <w:rPr>
          <w:sz w:val="24"/>
          <w:szCs w:val="24"/>
          <w:lang w:val="en-US"/>
        </w:rPr>
        <w:t>.</w:t>
      </w:r>
    </w:p>
    <w:p w:rsidR="00150EDE" w:rsidRPr="00F01437" w:rsidRDefault="00150EDE" w:rsidP="004E4D38">
      <w:pPr>
        <w:widowControl w:val="0"/>
        <w:spacing w:before="120" w:line="312" w:lineRule="auto"/>
        <w:jc w:val="center"/>
      </w:pPr>
      <w:r w:rsidRPr="00F01437">
        <w:t>§ 2.</w:t>
      </w:r>
    </w:p>
    <w:p w:rsidR="00150EDE" w:rsidRPr="00F01437" w:rsidRDefault="00150EDE" w:rsidP="004E4D38">
      <w:pPr>
        <w:widowControl w:val="0"/>
        <w:spacing w:before="120" w:line="312" w:lineRule="auto"/>
        <w:jc w:val="both"/>
      </w:pPr>
      <w:r w:rsidRPr="00F01437">
        <w:t xml:space="preserve">W przypadku, gdy liczba zgłoszeń dokonanych przez poszczególnych pełnomocników wyborczych komitetów wyborczych przekroczy liczby wskazane w § 1, członków komisji wyłoni losowanie, o którym mowa w art. 182 § 7 pkt 1, które odbędzie się w dniu </w:t>
      </w:r>
      <w:r>
        <w:t>19 września 2019</w:t>
      </w:r>
      <w:r w:rsidRPr="00F01437">
        <w:t xml:space="preserve"> r. o godz. </w:t>
      </w:r>
      <w:r>
        <w:t>12.00</w:t>
      </w:r>
      <w:r w:rsidRPr="00F01437">
        <w:t xml:space="preserve"> w siedzibie </w:t>
      </w:r>
      <w:r w:rsidRPr="00F01437">
        <w:rPr>
          <w:b/>
          <w:bCs/>
        </w:rPr>
        <w:t>Urzędu Miasta Lubawka</w:t>
      </w:r>
      <w:r>
        <w:rPr>
          <w:b/>
          <w:bCs/>
        </w:rPr>
        <w:t xml:space="preserve"> (Sala Posiedzeń, pokój nr 10, I piętro)</w:t>
      </w:r>
      <w:r w:rsidRPr="00F01437">
        <w:t>.</w:t>
      </w:r>
    </w:p>
    <w:p w:rsidR="00150EDE" w:rsidRPr="00F01437" w:rsidRDefault="00150EDE" w:rsidP="004E4D38">
      <w:pPr>
        <w:widowControl w:val="0"/>
        <w:spacing w:before="120" w:line="312" w:lineRule="auto"/>
        <w:jc w:val="center"/>
      </w:pPr>
      <w:r w:rsidRPr="00F01437">
        <w:t>§ 3</w:t>
      </w:r>
    </w:p>
    <w:p w:rsidR="00150EDE" w:rsidRPr="00F01437" w:rsidRDefault="00150EDE" w:rsidP="004E4D38">
      <w:pPr>
        <w:pStyle w:val="BodyTextIndent2"/>
        <w:spacing w:line="312" w:lineRule="auto"/>
        <w:ind w:firstLine="0"/>
        <w:rPr>
          <w:sz w:val="24"/>
          <w:szCs w:val="24"/>
        </w:rPr>
      </w:pPr>
      <w:r w:rsidRPr="00F01437">
        <w:rPr>
          <w:sz w:val="24"/>
          <w:szCs w:val="24"/>
        </w:rPr>
        <w:t>Nieobecność pełnomocników wyborczych nie wstrzymuje przeprowadzenia losowania.</w:t>
      </w:r>
    </w:p>
    <w:p w:rsidR="00150EDE" w:rsidRPr="00F01437" w:rsidRDefault="00150EDE" w:rsidP="004E4D38">
      <w:pPr>
        <w:spacing w:line="312" w:lineRule="auto"/>
        <w:rPr>
          <w:b/>
          <w:bCs/>
        </w:rPr>
      </w:pPr>
    </w:p>
    <w:p w:rsidR="00150EDE" w:rsidRPr="00F01437" w:rsidRDefault="00150EDE" w:rsidP="004E4D38">
      <w:pPr>
        <w:spacing w:line="312" w:lineRule="auto"/>
        <w:ind w:left="4536"/>
        <w:jc w:val="center"/>
        <w:rPr>
          <w:b/>
          <w:bCs/>
        </w:rPr>
      </w:pPr>
    </w:p>
    <w:p w:rsidR="00150EDE" w:rsidRPr="00F01437" w:rsidRDefault="00150EDE" w:rsidP="00B50FD4">
      <w:pPr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>KomisarzWyborczy</w:t>
      </w:r>
      <w:r w:rsidRPr="00F01437">
        <w:rPr>
          <w:b/>
          <w:bCs/>
          <w:lang w:val="en-US"/>
        </w:rPr>
        <w:br/>
        <w:t>w Jeleniej Górze I</w:t>
      </w:r>
    </w:p>
    <w:p w:rsidR="00150EDE" w:rsidRPr="00F01437" w:rsidRDefault="00150EDE" w:rsidP="00B50FD4">
      <w:pPr>
        <w:spacing w:line="312" w:lineRule="auto"/>
        <w:ind w:left="4536"/>
        <w:jc w:val="center"/>
        <w:rPr>
          <w:b/>
          <w:bCs/>
          <w:lang w:val="en-US"/>
        </w:rPr>
      </w:pPr>
    </w:p>
    <w:p w:rsidR="00150EDE" w:rsidRPr="00F01437" w:rsidRDefault="00150EDE" w:rsidP="00B50FD4">
      <w:pPr>
        <w:tabs>
          <w:tab w:val="left" w:pos="284"/>
        </w:tabs>
        <w:spacing w:line="312" w:lineRule="auto"/>
        <w:ind w:left="4536"/>
        <w:jc w:val="center"/>
        <w:rPr>
          <w:b/>
          <w:bCs/>
          <w:lang w:val="en-US"/>
        </w:rPr>
      </w:pPr>
      <w:r w:rsidRPr="00F01437">
        <w:rPr>
          <w:b/>
          <w:bCs/>
          <w:lang w:val="en-US"/>
        </w:rPr>
        <w:t>Jakub Szmigiel</w:t>
      </w:r>
    </w:p>
    <w:p w:rsidR="00150EDE" w:rsidRPr="00B50FD4" w:rsidRDefault="00150EDE" w:rsidP="00F01437">
      <w:pPr>
        <w:rPr>
          <w:b/>
          <w:bCs/>
          <w:lang w:val="en-US"/>
        </w:rPr>
      </w:pPr>
    </w:p>
    <w:sectPr w:rsidR="00150EDE" w:rsidRPr="00B50FD4" w:rsidSect="00FD6FA9">
      <w:pgSz w:w="11906" w:h="16838"/>
      <w:pgMar w:top="709" w:right="1134" w:bottom="426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3A63"/>
    <w:rsid w:val="00007960"/>
    <w:rsid w:val="00013FAF"/>
    <w:rsid w:val="000220CE"/>
    <w:rsid w:val="000229D0"/>
    <w:rsid w:val="00032A81"/>
    <w:rsid w:val="000666FF"/>
    <w:rsid w:val="000A7802"/>
    <w:rsid w:val="000B14B3"/>
    <w:rsid w:val="000B6338"/>
    <w:rsid w:val="000E64A0"/>
    <w:rsid w:val="00135A49"/>
    <w:rsid w:val="0014128F"/>
    <w:rsid w:val="00150EDE"/>
    <w:rsid w:val="00162AD5"/>
    <w:rsid w:val="001F3F2F"/>
    <w:rsid w:val="002003AC"/>
    <w:rsid w:val="002B0DFC"/>
    <w:rsid w:val="002E6E1D"/>
    <w:rsid w:val="002F1ACB"/>
    <w:rsid w:val="00316BDA"/>
    <w:rsid w:val="00336708"/>
    <w:rsid w:val="0035117D"/>
    <w:rsid w:val="003513C8"/>
    <w:rsid w:val="00374F9D"/>
    <w:rsid w:val="00384AA6"/>
    <w:rsid w:val="0039426D"/>
    <w:rsid w:val="00415401"/>
    <w:rsid w:val="00424045"/>
    <w:rsid w:val="0045004E"/>
    <w:rsid w:val="004E4D38"/>
    <w:rsid w:val="005575F2"/>
    <w:rsid w:val="005618F4"/>
    <w:rsid w:val="00596860"/>
    <w:rsid w:val="005D04E4"/>
    <w:rsid w:val="005D2116"/>
    <w:rsid w:val="005E222B"/>
    <w:rsid w:val="005E2518"/>
    <w:rsid w:val="005E4203"/>
    <w:rsid w:val="00652D1E"/>
    <w:rsid w:val="006D3E78"/>
    <w:rsid w:val="006D4A36"/>
    <w:rsid w:val="006F3A63"/>
    <w:rsid w:val="007017BA"/>
    <w:rsid w:val="007128C6"/>
    <w:rsid w:val="007148B3"/>
    <w:rsid w:val="007405AA"/>
    <w:rsid w:val="00741294"/>
    <w:rsid w:val="007551B5"/>
    <w:rsid w:val="0084488F"/>
    <w:rsid w:val="00867214"/>
    <w:rsid w:val="00895389"/>
    <w:rsid w:val="008A0860"/>
    <w:rsid w:val="008D1B38"/>
    <w:rsid w:val="008D49A9"/>
    <w:rsid w:val="0091327B"/>
    <w:rsid w:val="00916226"/>
    <w:rsid w:val="00924AA2"/>
    <w:rsid w:val="009377D6"/>
    <w:rsid w:val="00946944"/>
    <w:rsid w:val="00992E48"/>
    <w:rsid w:val="009979B0"/>
    <w:rsid w:val="009E7203"/>
    <w:rsid w:val="00A070F8"/>
    <w:rsid w:val="00A1163F"/>
    <w:rsid w:val="00A13FD2"/>
    <w:rsid w:val="00A314AF"/>
    <w:rsid w:val="00A32316"/>
    <w:rsid w:val="00A75B94"/>
    <w:rsid w:val="00AA70AB"/>
    <w:rsid w:val="00AD66E9"/>
    <w:rsid w:val="00B50FD4"/>
    <w:rsid w:val="00B77E5F"/>
    <w:rsid w:val="00BA5B4D"/>
    <w:rsid w:val="00BB5207"/>
    <w:rsid w:val="00BF3342"/>
    <w:rsid w:val="00BF3708"/>
    <w:rsid w:val="00BF3ED6"/>
    <w:rsid w:val="00C14912"/>
    <w:rsid w:val="00C20555"/>
    <w:rsid w:val="00CA76CA"/>
    <w:rsid w:val="00CD3634"/>
    <w:rsid w:val="00D222D5"/>
    <w:rsid w:val="00D722B3"/>
    <w:rsid w:val="00D74199"/>
    <w:rsid w:val="00D76A49"/>
    <w:rsid w:val="00D800C9"/>
    <w:rsid w:val="00D83219"/>
    <w:rsid w:val="00D85DF8"/>
    <w:rsid w:val="00DC00B9"/>
    <w:rsid w:val="00DE465F"/>
    <w:rsid w:val="00DF4736"/>
    <w:rsid w:val="00E1098A"/>
    <w:rsid w:val="00E22CEE"/>
    <w:rsid w:val="00E44401"/>
    <w:rsid w:val="00EB3334"/>
    <w:rsid w:val="00EF1761"/>
    <w:rsid w:val="00F01437"/>
    <w:rsid w:val="00F026E3"/>
    <w:rsid w:val="00F33F0C"/>
    <w:rsid w:val="00F613D6"/>
    <w:rsid w:val="00FA52D2"/>
    <w:rsid w:val="00FD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D3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semiHidden/>
    <w:rsid w:val="004E4D38"/>
    <w:pPr>
      <w:spacing w:line="360" w:lineRule="auto"/>
      <w:ind w:firstLine="540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E4D38"/>
    <w:rPr>
      <w:rFonts w:ascii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186</Words>
  <Characters>1117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</dc:title>
  <dc:subject/>
  <dc:creator>Piotr Robert Podolski</dc:creator>
  <cp:keywords/>
  <dc:description/>
  <cp:lastModifiedBy>User_SO</cp:lastModifiedBy>
  <cp:revision>3</cp:revision>
  <cp:lastPrinted>2019-09-19T08:57:00Z</cp:lastPrinted>
  <dcterms:created xsi:type="dcterms:W3CDTF">2019-09-19T08:32:00Z</dcterms:created>
  <dcterms:modified xsi:type="dcterms:W3CDTF">2019-09-19T08:58:00Z</dcterms:modified>
</cp:coreProperties>
</file>